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5624CD" w:rsidP="00F415F2">
      <w:pPr>
        <w:pStyle w:val="Titre1"/>
        <w:jc w:val="left"/>
        <w:rPr>
          <w:rFonts w:ascii="Arial" w:hAnsi="Arial"/>
          <w:b w:val="0"/>
        </w:rPr>
      </w:pPr>
      <w:r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79857B74" wp14:editId="10DE0ECC">
            <wp:simplePos x="0" y="0"/>
            <wp:positionH relativeFrom="column">
              <wp:posOffset>5005070</wp:posOffset>
            </wp:positionH>
            <wp:positionV relativeFrom="paragraph">
              <wp:posOffset>-240665</wp:posOffset>
            </wp:positionV>
            <wp:extent cx="1709420" cy="1611630"/>
            <wp:effectExtent l="0" t="0" r="508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8DF"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775E6FD8" wp14:editId="7CF5B74A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Pr="00F415F2" w:rsidRDefault="00F415F2" w:rsidP="00F415F2"/>
    <w:p w:rsidR="000C2579" w:rsidRPr="000C2579" w:rsidRDefault="00CA5E9F" w:rsidP="000C2579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</w:t>
      </w:r>
      <w:r w:rsidR="0018225D">
        <w:rPr>
          <w:rFonts w:ascii="Arial" w:hAnsi="Arial" w:cs="Arial"/>
          <w:sz w:val="28"/>
          <w:szCs w:val="28"/>
        </w:rPr>
        <w:t>SOLIDAIRE</w:t>
      </w:r>
      <w:bookmarkStart w:id="0" w:name="_GoBack"/>
      <w:bookmarkEnd w:id="0"/>
      <w:r w:rsidR="00564B7D">
        <w:rPr>
          <w:rFonts w:ascii="Arial" w:hAnsi="Arial" w:cs="Arial"/>
          <w:sz w:val="28"/>
          <w:szCs w:val="28"/>
        </w:rPr>
        <w:t xml:space="preserve"> </w:t>
      </w:r>
      <w:r w:rsidR="00BA14C1">
        <w:rPr>
          <w:rFonts w:ascii="Arial" w:hAnsi="Arial" w:cs="Arial"/>
          <w:sz w:val="28"/>
          <w:szCs w:val="28"/>
        </w:rPr>
        <w:t>en</w:t>
      </w:r>
      <w:r w:rsidR="00A4373C">
        <w:rPr>
          <w:rFonts w:ascii="Arial" w:hAnsi="Arial" w:cs="Arial"/>
          <w:sz w:val="28"/>
          <w:szCs w:val="28"/>
        </w:rPr>
        <w:t xml:space="preserve"> </w:t>
      </w:r>
      <w:r w:rsidR="00873BD6">
        <w:rPr>
          <w:rFonts w:ascii="Arial" w:hAnsi="Arial" w:cs="Arial"/>
          <w:sz w:val="28"/>
          <w:szCs w:val="28"/>
        </w:rPr>
        <w:t>Bos</w:t>
      </w:r>
      <w:r w:rsidR="00BA14C1">
        <w:rPr>
          <w:rFonts w:ascii="Arial" w:hAnsi="Arial" w:cs="Arial"/>
          <w:sz w:val="28"/>
          <w:szCs w:val="28"/>
        </w:rPr>
        <w:t>nie</w:t>
      </w:r>
      <w:r w:rsidR="000C2579">
        <w:rPr>
          <w:rFonts w:ascii="Arial" w:hAnsi="Arial" w:cs="Arial"/>
          <w:sz w:val="28"/>
          <w:szCs w:val="28"/>
        </w:rPr>
        <w:t xml:space="preserve"> </w:t>
      </w:r>
      <w:r w:rsidR="00873BD6">
        <w:rPr>
          <w:rFonts w:ascii="Arial" w:hAnsi="Arial" w:cs="Arial"/>
          <w:sz w:val="28"/>
          <w:szCs w:val="28"/>
        </w:rPr>
        <w:t xml:space="preserve">- </w:t>
      </w:r>
      <w:r w:rsidR="000C2579">
        <w:rPr>
          <w:rFonts w:ascii="Arial" w:hAnsi="Arial" w:cs="Arial"/>
          <w:sz w:val="28"/>
          <w:szCs w:val="28"/>
        </w:rPr>
        <w:t>Avril 2017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151E14" w:rsidRPr="006D0CD9" w:rsidRDefault="00151E14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CD77EF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Tél. privé :</w:t>
      </w:r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511D70" w:rsidRPr="006D0CD9">
        <w:rPr>
          <w:rFonts w:ascii="Helvetica" w:hAnsi="Helvetica"/>
          <w:sz w:val="22"/>
          <w:szCs w:val="22"/>
        </w:rPr>
        <w:tab/>
      </w:r>
      <w:r w:rsidR="00511D70">
        <w:rPr>
          <w:rFonts w:ascii="Helvetica" w:hAnsi="Helvetica"/>
          <w:sz w:val="22"/>
          <w:szCs w:val="22"/>
        </w:rPr>
        <w:t xml:space="preserve"> T</w:t>
      </w:r>
      <w:r w:rsidRPr="006D0CD9">
        <w:rPr>
          <w:rFonts w:ascii="Helvetica" w:hAnsi="Helvetica"/>
          <w:sz w:val="22"/>
          <w:szCs w:val="22"/>
        </w:rPr>
        <w:t>él. bureau :</w:t>
      </w:r>
      <w:r w:rsidR="00511D70">
        <w:rPr>
          <w:rFonts w:ascii="Helvetica" w:hAnsi="Helvetica"/>
          <w:sz w:val="22"/>
          <w:szCs w:val="22"/>
        </w:rPr>
        <w:t xml:space="preserve"> …………….</w:t>
      </w:r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455C47" w:rsidRPr="006D0CD9">
        <w:rPr>
          <w:rFonts w:ascii="Helvetica" w:hAnsi="Helvetica"/>
          <w:sz w:val="22"/>
          <w:szCs w:val="22"/>
        </w:rPr>
        <w:t>T</w:t>
      </w:r>
      <w:r w:rsidR="00CF4234" w:rsidRPr="006D0CD9">
        <w:rPr>
          <w:rFonts w:ascii="Helvetica" w:hAnsi="Helvetica"/>
          <w:sz w:val="22"/>
          <w:szCs w:val="22"/>
        </w:rPr>
        <w:t>éléphone portable</w:t>
      </w:r>
      <w:r w:rsidR="00511D70">
        <w:rPr>
          <w:rFonts w:ascii="Helvetica" w:hAnsi="Helvetica"/>
          <w:sz w:val="22"/>
          <w:szCs w:val="22"/>
        </w:rPr>
        <w:t xml:space="preserve"> : </w:t>
      </w:r>
      <w:r w:rsidR="00511D70" w:rsidRPr="006D0CD9">
        <w:rPr>
          <w:rFonts w:ascii="Helvetica" w:hAnsi="Helvetica"/>
          <w:sz w:val="22"/>
          <w:szCs w:val="22"/>
        </w:rPr>
        <w:tab/>
      </w:r>
    </w:p>
    <w:p w:rsidR="00CF4234" w:rsidRPr="006D0CD9" w:rsidRDefault="00CF4234" w:rsidP="00CD77EF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42E7C" w:rsidP="00CD77EF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Adresse électronique :</w:t>
      </w:r>
      <w:r w:rsidR="00BD406B">
        <w:rPr>
          <w:rFonts w:ascii="Helvetica" w:hAnsi="Helvetica"/>
          <w:sz w:val="22"/>
          <w:szCs w:val="22"/>
        </w:rPr>
        <w:t xml:space="preserve"> </w:t>
      </w:r>
      <w:r w:rsidR="00BD406B" w:rsidRPr="006D0CD9">
        <w:rPr>
          <w:rFonts w:ascii="Helvetica" w:hAnsi="Helvetica"/>
          <w:sz w:val="22"/>
          <w:szCs w:val="22"/>
        </w:rPr>
        <w:tab/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596237" w:rsidRDefault="00596237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</w:t>
      </w:r>
      <w:r w:rsidR="00BA14C1">
        <w:rPr>
          <w:rFonts w:ascii="Helvetica" w:hAnsi="Helvetica"/>
          <w:sz w:val="22"/>
          <w:szCs w:val="22"/>
        </w:rPr>
        <w:t>6</w:t>
      </w:r>
      <w:r w:rsidR="00460348" w:rsidRPr="007710A9">
        <w:rPr>
          <w:rFonts w:ascii="Helvetica" w:hAnsi="Helvetica"/>
          <w:sz w:val="22"/>
          <w:szCs w:val="22"/>
        </w:rPr>
        <w:t xml:space="preserve"> sur les revenus de l’année 201</w:t>
      </w:r>
      <w:r w:rsidR="00BA14C1">
        <w:rPr>
          <w:rFonts w:ascii="Helvetica" w:hAnsi="Helvetica"/>
          <w:sz w:val="22"/>
          <w:szCs w:val="22"/>
        </w:rPr>
        <w:t>5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 xml:space="preserve">Carte </w:t>
      </w:r>
      <w:r w:rsidR="005624CD">
        <w:rPr>
          <w:rFonts w:ascii="Helvetica" w:hAnsi="Helvetica"/>
          <w:sz w:val="22"/>
          <w:szCs w:val="22"/>
        </w:rPr>
        <w:t xml:space="preserve">professionnelle </w:t>
      </w:r>
      <w:r w:rsidR="00460348" w:rsidRPr="007710A9">
        <w:rPr>
          <w:rFonts w:ascii="Helvetica" w:hAnsi="Helvetica"/>
          <w:sz w:val="22"/>
          <w:szCs w:val="22"/>
        </w:rPr>
        <w:t>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D2313C" w:rsidRDefault="00D2313C" w:rsidP="009A3849">
      <w:pPr>
        <w:jc w:val="both"/>
        <w:rPr>
          <w:rFonts w:ascii="Helvetica" w:hAnsi="Helvetica"/>
          <w:i/>
          <w:sz w:val="20"/>
        </w:rPr>
      </w:pPr>
    </w:p>
    <w:p w:rsidR="00E04CE3" w:rsidRPr="00D2313C" w:rsidRDefault="00E04CE3" w:rsidP="00D2313C">
      <w:pPr>
        <w:jc w:val="both"/>
        <w:rPr>
          <w:rFonts w:ascii="Helvetica" w:hAnsi="Helvetica"/>
          <w:i/>
          <w:sz w:val="20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596237" w:rsidRDefault="00596237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0C2579" w:rsidRPr="00AE319E" w:rsidRDefault="000C2579" w:rsidP="000C257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0C2579" w:rsidRDefault="000C2579" w:rsidP="000C257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596237" w:rsidRPr="006D0CD9" w:rsidRDefault="00596237" w:rsidP="000C257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7371" w:type="dxa"/>
        <w:jc w:val="center"/>
        <w:tblInd w:w="250" w:type="dxa"/>
        <w:tblLook w:val="04A0" w:firstRow="1" w:lastRow="0" w:firstColumn="1" w:lastColumn="0" w:noHBand="0" w:noVBand="1"/>
      </w:tblPr>
      <w:tblGrid>
        <w:gridCol w:w="3686"/>
        <w:gridCol w:w="1275"/>
        <w:gridCol w:w="2410"/>
      </w:tblGrid>
      <w:tr w:rsidR="00873BD6" w:rsidRPr="006D0CD9" w:rsidTr="009B7D28">
        <w:trPr>
          <w:jc w:val="center"/>
        </w:trPr>
        <w:tc>
          <w:tcPr>
            <w:tcW w:w="3685" w:type="dxa"/>
            <w:vAlign w:val="center"/>
          </w:tcPr>
          <w:p w:rsidR="00873BD6" w:rsidRPr="006D0CD9" w:rsidRDefault="00873BD6" w:rsidP="009B7D28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1275" w:type="dxa"/>
            <w:vAlign w:val="center"/>
          </w:tcPr>
          <w:p w:rsidR="00873BD6" w:rsidRPr="006D0CD9" w:rsidRDefault="00873BD6" w:rsidP="009B7D28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410" w:type="dxa"/>
            <w:vAlign w:val="center"/>
          </w:tcPr>
          <w:p w:rsidR="00873BD6" w:rsidRPr="006D0CD9" w:rsidRDefault="00873BD6" w:rsidP="009B7D28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</w:tr>
      <w:tr w:rsidR="00873BD6" w:rsidRPr="006D0CD9" w:rsidTr="009B7D28">
        <w:trPr>
          <w:jc w:val="center"/>
        </w:trPr>
        <w:tc>
          <w:tcPr>
            <w:tcW w:w="3686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873BD6" w:rsidRPr="006D0CD9" w:rsidTr="009B7D28">
        <w:trPr>
          <w:jc w:val="center"/>
        </w:trPr>
        <w:tc>
          <w:tcPr>
            <w:tcW w:w="3686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873BD6" w:rsidRPr="006D0CD9" w:rsidTr="009B7D28">
        <w:trPr>
          <w:jc w:val="center"/>
        </w:trPr>
        <w:tc>
          <w:tcPr>
            <w:tcW w:w="3686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873BD6" w:rsidRPr="006D0CD9" w:rsidTr="009B7D28">
        <w:trPr>
          <w:jc w:val="center"/>
        </w:trPr>
        <w:tc>
          <w:tcPr>
            <w:tcW w:w="3686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873BD6" w:rsidRPr="003A57CB" w:rsidRDefault="00873BD6" w:rsidP="009B7D2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0C2579" w:rsidRDefault="000C2579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i/>
          <w:sz w:val="22"/>
          <w:szCs w:val="22"/>
        </w:rPr>
      </w:pPr>
    </w:p>
    <w:p w:rsidR="00D2313C" w:rsidRDefault="00D2313C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22"/>
          <w:szCs w:val="22"/>
        </w:rPr>
      </w:pPr>
    </w:p>
    <w:p w:rsidR="00596237" w:rsidRDefault="00596237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22"/>
          <w:szCs w:val="22"/>
        </w:rPr>
      </w:pPr>
    </w:p>
    <w:p w:rsidR="00A4373C" w:rsidRPr="000C2579" w:rsidRDefault="00A4373C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i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 xml:space="preserve">Avez-vous participé : </w:t>
      </w:r>
    </w:p>
    <w:p w:rsidR="00A4373C" w:rsidRDefault="00A4373C" w:rsidP="00A4373C">
      <w:pPr>
        <w:jc w:val="both"/>
        <w:rPr>
          <w:rFonts w:ascii="Helvetica" w:hAnsi="Helvetica"/>
          <w:sz w:val="22"/>
          <w:szCs w:val="22"/>
        </w:rPr>
      </w:pP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au Portugal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à Berlin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Albanie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au voyage en Thaïlande en 2016 </w:t>
      </w:r>
      <w:r w:rsidRPr="00AE319E">
        <w:rPr>
          <w:rFonts w:ascii="Helvetica" w:hAnsi="Helvetica"/>
          <w:sz w:val="22"/>
          <w:szCs w:val="22"/>
        </w:rPr>
        <w:t xml:space="preserve">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C542EF" w:rsidRPr="00E30235" w:rsidRDefault="00C542EF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au Maroc en 2016 :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F05A7D" w:rsidRPr="00AE319E" w:rsidRDefault="00F05A7D" w:rsidP="00AE319E">
      <w:pPr>
        <w:jc w:val="both"/>
        <w:rPr>
          <w:rFonts w:ascii="Helvetica" w:hAnsi="Helvetica"/>
          <w:sz w:val="22"/>
          <w:szCs w:val="22"/>
        </w:rPr>
      </w:pPr>
    </w:p>
    <w:p w:rsidR="00CD77EF" w:rsidRDefault="00CD77EF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  <w:u w:val="single"/>
        </w:rPr>
      </w:pPr>
    </w:p>
    <w:p w:rsidR="00FB5BFE" w:rsidRDefault="00932AA6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  <w:u w:val="single"/>
        </w:rPr>
        <w:t>Paiement</w:t>
      </w:r>
      <w:r w:rsidR="007C3091">
        <w:rPr>
          <w:rFonts w:ascii="Helvetica" w:hAnsi="Helvetica"/>
          <w:b/>
          <w:sz w:val="22"/>
          <w:szCs w:val="22"/>
        </w:rPr>
        <w:t xml:space="preserve"> : </w:t>
      </w:r>
      <w:r w:rsidR="00EC5333">
        <w:rPr>
          <w:rFonts w:ascii="Helvetica" w:hAnsi="Helvetica"/>
          <w:b/>
          <w:sz w:val="22"/>
          <w:szCs w:val="22"/>
        </w:rPr>
        <w:t>par chèque à l’ordre de l’agent compta</w:t>
      </w:r>
      <w:r w:rsidR="00E937B0">
        <w:rPr>
          <w:rFonts w:ascii="Helvetica" w:hAnsi="Helvetica"/>
          <w:b/>
          <w:sz w:val="22"/>
          <w:szCs w:val="22"/>
        </w:rPr>
        <w:t>ble de l’</w:t>
      </w:r>
      <w:proofErr w:type="spellStart"/>
      <w:r w:rsidR="00E937B0">
        <w:rPr>
          <w:rFonts w:ascii="Helvetica" w:hAnsi="Helvetica"/>
          <w:b/>
          <w:sz w:val="22"/>
          <w:szCs w:val="22"/>
        </w:rPr>
        <w:t>Unistra</w:t>
      </w:r>
      <w:proofErr w:type="spellEnd"/>
      <w:r w:rsidR="00EC5333">
        <w:rPr>
          <w:rFonts w:ascii="Helvetica" w:hAnsi="Helvetica"/>
          <w:b/>
          <w:sz w:val="22"/>
          <w:szCs w:val="22"/>
        </w:rPr>
        <w:t>, Chèque Vacances ou numéraire</w:t>
      </w:r>
      <w:r w:rsidR="00EC5333">
        <w:rPr>
          <w:rFonts w:ascii="Helvetica" w:hAnsi="Helvetica"/>
          <w:sz w:val="22"/>
          <w:szCs w:val="22"/>
        </w:rPr>
        <w:t xml:space="preserve"> </w:t>
      </w:r>
      <w:r w:rsidR="00D35370">
        <w:rPr>
          <w:rFonts w:ascii="Helvetica" w:hAnsi="Helvetica"/>
          <w:sz w:val="22"/>
          <w:szCs w:val="22"/>
        </w:rPr>
        <w:t xml:space="preserve">(la somme </w:t>
      </w:r>
      <w:r w:rsidR="007C3091">
        <w:rPr>
          <w:rFonts w:ascii="Helvetica" w:hAnsi="Helvetica"/>
          <w:sz w:val="22"/>
          <w:szCs w:val="22"/>
        </w:rPr>
        <w:t xml:space="preserve">exacte </w:t>
      </w:r>
      <w:r w:rsidR="00D35370">
        <w:rPr>
          <w:rFonts w:ascii="Helvetica" w:hAnsi="Helvetica"/>
          <w:sz w:val="22"/>
          <w:szCs w:val="22"/>
        </w:rPr>
        <w:t xml:space="preserve">vous est communiquée par </w:t>
      </w:r>
      <w:r w:rsidR="00E42E7C">
        <w:rPr>
          <w:rFonts w:ascii="Helvetica" w:hAnsi="Helvetica"/>
          <w:sz w:val="22"/>
          <w:szCs w:val="22"/>
        </w:rPr>
        <w:t>le SPACS</w:t>
      </w:r>
      <w:r w:rsidR="00D35370">
        <w:rPr>
          <w:rFonts w:ascii="Helvetica" w:hAnsi="Helvetica"/>
          <w:sz w:val="22"/>
          <w:szCs w:val="22"/>
        </w:rPr>
        <w:t>)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Pr="00E937B0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="00E937B0">
        <w:rPr>
          <w:rFonts w:ascii="Helvetica" w:hAnsi="Helvetica"/>
          <w:sz w:val="22"/>
          <w:szCs w:val="22"/>
        </w:rPr>
        <w:t> : ……….. €</w:t>
      </w:r>
    </w:p>
    <w:p w:rsidR="00D35370" w:rsidRPr="00FB5BFE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18225D">
        <w:rPr>
          <w:rFonts w:ascii="Helvetica" w:hAnsi="Helvetica"/>
          <w:sz w:val="22"/>
          <w:szCs w:val="22"/>
        </w:rPr>
      </w:r>
      <w:r w:rsidR="0018225D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5D6EEC">
      <w:pPr>
        <w:tabs>
          <w:tab w:val="left" w:pos="1134"/>
          <w:tab w:val="left" w:pos="5103"/>
        </w:tabs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4373C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3F8D96" wp14:editId="66276FF5">
                <wp:simplePos x="0" y="0"/>
                <wp:positionH relativeFrom="column">
                  <wp:posOffset>1098410</wp:posOffset>
                </wp:positionH>
                <wp:positionV relativeFrom="paragraph">
                  <wp:posOffset>107737</wp:posOffset>
                </wp:positionV>
                <wp:extent cx="4341495" cy="914400"/>
                <wp:effectExtent l="0" t="0" r="20955" b="1905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95" cy="9144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5pt;margin-top:8.5pt;width:341.85pt;height:1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A4373C" w:rsidRDefault="00A4373C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43 rue Goethe (secrétariat)</w:t>
      </w:r>
    </w:p>
    <w:p w:rsidR="00057E43" w:rsidRPr="00A4373C" w:rsidRDefault="00380D76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sectPr w:rsidR="00057E43" w:rsidRPr="00A4373C" w:rsidSect="002276E3">
      <w:headerReference w:type="even" r:id="rId11"/>
      <w:headerReference w:type="default" r:id="rId12"/>
      <w:footerReference w:type="default" r:id="rId13"/>
      <w:pgSz w:w="11880" w:h="16820"/>
      <w:pgMar w:top="-1255" w:right="823" w:bottom="993" w:left="851" w:header="170" w:footer="4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DDF" w:rsidRDefault="005A1DDF">
      <w:r>
        <w:separator/>
      </w:r>
    </w:p>
  </w:endnote>
  <w:endnote w:type="continuationSeparator" w:id="0">
    <w:p w:rsidR="005A1DDF" w:rsidRDefault="005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Pr="002276E3" w:rsidRDefault="005A1DDF" w:rsidP="002276E3">
    <w:pPr>
      <w:contextualSpacing/>
      <w:jc w:val="center"/>
      <w:rPr>
        <w:rFonts w:asciiTheme="minorHAnsi" w:hAnsiTheme="minorHAnsi"/>
        <w:i/>
        <w:color w:val="808080" w:themeColor="background1" w:themeShade="80"/>
        <w:sz w:val="8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  <w:r>
      <w:rPr>
        <w:rFonts w:ascii="Arial Black" w:hAnsi="Arial Black"/>
        <w:color w:val="567B2D"/>
        <w:spacing w:val="206"/>
        <w:sz w:val="48"/>
        <w:szCs w:val="48"/>
      </w:rPr>
      <w:br/>
    </w:r>
  </w:p>
  <w:p w:rsidR="005A1DDF" w:rsidRPr="001B6271" w:rsidRDefault="005A1DDF" w:rsidP="001B6271">
    <w:pPr>
      <w:contextualSpacing/>
      <w:jc w:val="center"/>
      <w:rPr>
        <w:rFonts w:asciiTheme="minorHAnsi" w:hAnsiTheme="minorHAnsi"/>
        <w:i/>
        <w:color w:val="808080" w:themeColor="background1" w:themeShade="80"/>
        <w:sz w:val="22"/>
      </w:rPr>
    </w:pPr>
    <w:proofErr w:type="gramStart"/>
    <w:r>
      <w:rPr>
        <w:rFonts w:asciiTheme="minorHAnsi" w:hAnsiTheme="minorHAnsi"/>
        <w:i/>
        <w:color w:val="808080" w:themeColor="background1" w:themeShade="80"/>
        <w:sz w:val="22"/>
      </w:rPr>
      <w:t>page</w:t>
    </w:r>
    <w:proofErr w:type="gramEnd"/>
    <w:r>
      <w:rPr>
        <w:rFonts w:asciiTheme="minorHAnsi" w:hAnsiTheme="minorHAnsi"/>
        <w:i/>
        <w:color w:val="808080" w:themeColor="background1" w:themeShade="80"/>
        <w:sz w:val="22"/>
      </w:rPr>
      <w:t xml:space="preserve"> 1sur2 – version 26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</w:t>
    </w:r>
    <w:r>
      <w:rPr>
        <w:rFonts w:asciiTheme="minorHAnsi" w:hAnsiTheme="minorHAnsi"/>
        <w:i/>
        <w:color w:val="808080" w:themeColor="background1" w:themeShade="80"/>
        <w:sz w:val="22"/>
      </w:rPr>
      <w:t>0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</w:t>
    </w:r>
    <w:r>
      <w:rPr>
        <w:rFonts w:asciiTheme="minorHAnsi" w:hAnsiTheme="minorHAnsi"/>
        <w:i/>
        <w:color w:val="808080" w:themeColor="background1" w:themeShade="80"/>
        <w:sz w:val="22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DDF" w:rsidRDefault="005A1DDF">
      <w:r>
        <w:separator/>
      </w:r>
    </w:p>
  </w:footnote>
  <w:footnote w:type="continuationSeparator" w:id="0">
    <w:p w:rsidR="005A1DDF" w:rsidRDefault="005A1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Default="005A1DDF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A1DDF" w:rsidRDefault="005A1DDF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Pr="008976F9" w:rsidRDefault="005A1DDF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3FAF"/>
    <w:rsid w:val="000572DE"/>
    <w:rsid w:val="00057E43"/>
    <w:rsid w:val="000610D4"/>
    <w:rsid w:val="000779BF"/>
    <w:rsid w:val="00090CB9"/>
    <w:rsid w:val="000B0F0A"/>
    <w:rsid w:val="000C2579"/>
    <w:rsid w:val="00125A92"/>
    <w:rsid w:val="00145ECD"/>
    <w:rsid w:val="00151E14"/>
    <w:rsid w:val="0018225D"/>
    <w:rsid w:val="001B6271"/>
    <w:rsid w:val="002276E3"/>
    <w:rsid w:val="002445FB"/>
    <w:rsid w:val="00264235"/>
    <w:rsid w:val="00290138"/>
    <w:rsid w:val="002D0CFF"/>
    <w:rsid w:val="002F6E66"/>
    <w:rsid w:val="00305B00"/>
    <w:rsid w:val="00335B66"/>
    <w:rsid w:val="00341D11"/>
    <w:rsid w:val="00355245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07698"/>
    <w:rsid w:val="00511D70"/>
    <w:rsid w:val="00520B30"/>
    <w:rsid w:val="005341AC"/>
    <w:rsid w:val="005452EF"/>
    <w:rsid w:val="005624CD"/>
    <w:rsid w:val="00564B7D"/>
    <w:rsid w:val="00565445"/>
    <w:rsid w:val="00596237"/>
    <w:rsid w:val="005A1DDF"/>
    <w:rsid w:val="005A3FC1"/>
    <w:rsid w:val="005A76ED"/>
    <w:rsid w:val="005D6EEC"/>
    <w:rsid w:val="006228E7"/>
    <w:rsid w:val="00644FF3"/>
    <w:rsid w:val="00674C29"/>
    <w:rsid w:val="00677E53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C3091"/>
    <w:rsid w:val="007E4B29"/>
    <w:rsid w:val="00805140"/>
    <w:rsid w:val="00823FEC"/>
    <w:rsid w:val="00873BD6"/>
    <w:rsid w:val="008976F9"/>
    <w:rsid w:val="008B310F"/>
    <w:rsid w:val="008B3658"/>
    <w:rsid w:val="008B4B20"/>
    <w:rsid w:val="008B6FC4"/>
    <w:rsid w:val="00932AA6"/>
    <w:rsid w:val="00940EF7"/>
    <w:rsid w:val="0096429E"/>
    <w:rsid w:val="00985496"/>
    <w:rsid w:val="0099049F"/>
    <w:rsid w:val="009A3849"/>
    <w:rsid w:val="009B0FCB"/>
    <w:rsid w:val="009C07AC"/>
    <w:rsid w:val="009D16AD"/>
    <w:rsid w:val="00A0052F"/>
    <w:rsid w:val="00A11353"/>
    <w:rsid w:val="00A16883"/>
    <w:rsid w:val="00A25B13"/>
    <w:rsid w:val="00A31D56"/>
    <w:rsid w:val="00A434CF"/>
    <w:rsid w:val="00A4373C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A14C1"/>
    <w:rsid w:val="00BB243B"/>
    <w:rsid w:val="00BC7CC0"/>
    <w:rsid w:val="00BD406B"/>
    <w:rsid w:val="00C03409"/>
    <w:rsid w:val="00C070B5"/>
    <w:rsid w:val="00C222E0"/>
    <w:rsid w:val="00C227FA"/>
    <w:rsid w:val="00C542EF"/>
    <w:rsid w:val="00C831C6"/>
    <w:rsid w:val="00C905DB"/>
    <w:rsid w:val="00CA0D74"/>
    <w:rsid w:val="00CA5E9F"/>
    <w:rsid w:val="00CC2F16"/>
    <w:rsid w:val="00CD77EF"/>
    <w:rsid w:val="00CF1BE0"/>
    <w:rsid w:val="00CF4234"/>
    <w:rsid w:val="00CF5FA7"/>
    <w:rsid w:val="00D03C20"/>
    <w:rsid w:val="00D06F0E"/>
    <w:rsid w:val="00D225F5"/>
    <w:rsid w:val="00D2313C"/>
    <w:rsid w:val="00D35370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42E7C"/>
    <w:rsid w:val="00E77A6D"/>
    <w:rsid w:val="00E937B0"/>
    <w:rsid w:val="00E94A43"/>
    <w:rsid w:val="00EB5960"/>
    <w:rsid w:val="00EC5333"/>
    <w:rsid w:val="00ED71E5"/>
    <w:rsid w:val="00EE43C3"/>
    <w:rsid w:val="00F05A7D"/>
    <w:rsid w:val="00F23DCD"/>
    <w:rsid w:val="00F25C6C"/>
    <w:rsid w:val="00F415F2"/>
    <w:rsid w:val="00F62CB9"/>
    <w:rsid w:val="00F63A8A"/>
    <w:rsid w:val="00F6410C"/>
    <w:rsid w:val="00F708E8"/>
    <w:rsid w:val="00F74460"/>
    <w:rsid w:val="00FB5BFE"/>
    <w:rsid w:val="00FD7709"/>
    <w:rsid w:val="00FF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6040A-D250-4E87-BADF-841F39CC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2A0FA05.dotm</Template>
  <TotalTime>5</TotalTime>
  <Pages>2</Pages>
  <Words>284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Utilisateur Windows</cp:lastModifiedBy>
  <cp:revision>7</cp:revision>
  <cp:lastPrinted>2016-11-03T13:20:00Z</cp:lastPrinted>
  <dcterms:created xsi:type="dcterms:W3CDTF">2016-11-03T13:16:00Z</dcterms:created>
  <dcterms:modified xsi:type="dcterms:W3CDTF">2016-11-03T13:34:00Z</dcterms:modified>
</cp:coreProperties>
</file>